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72B08" w14:textId="77777777" w:rsidR="00DF69FA" w:rsidRPr="00184973" w:rsidRDefault="005921F7" w:rsidP="002A2CEE">
      <w:pPr>
        <w:jc w:val="center"/>
        <w:rPr>
          <w:rFonts w:ascii="Arial" w:hAnsi="Arial" w:cs="Arial"/>
          <w:b/>
          <w:bCs/>
          <w:color w:val="auto"/>
          <w:sz w:val="24"/>
          <w:szCs w:val="24"/>
          <w:lang w:val="es-ES" w:eastAsia="en-US"/>
        </w:rPr>
      </w:pPr>
      <w:r w:rsidRPr="00184973">
        <w:rPr>
          <w:rFonts w:ascii="Arial" w:hAnsi="Arial" w:cs="Arial"/>
          <w:b/>
          <w:bCs/>
          <w:color w:val="auto"/>
          <w:sz w:val="24"/>
          <w:szCs w:val="24"/>
          <w:lang w:val="es-ES" w:eastAsia="en-US"/>
        </w:rPr>
        <w:t>Formulario nueve cliente</w:t>
      </w:r>
    </w:p>
    <w:p w14:paraId="057AB4BE" w14:textId="77777777" w:rsidR="005921F7" w:rsidRPr="00184973" w:rsidRDefault="005921F7" w:rsidP="002A2CEE">
      <w:pPr>
        <w:jc w:val="center"/>
        <w:rPr>
          <w:rFonts w:ascii="Arial" w:hAnsi="Arial" w:cs="Arial"/>
          <w:b/>
          <w:bCs/>
          <w:color w:val="auto"/>
          <w:sz w:val="24"/>
          <w:szCs w:val="24"/>
          <w:lang w:val="es-ES" w:eastAsia="en-US"/>
        </w:rPr>
      </w:pPr>
    </w:p>
    <w:p w14:paraId="4F74978B" w14:textId="77777777" w:rsidR="005921F7" w:rsidRPr="00184973" w:rsidRDefault="005921F7" w:rsidP="005921F7">
      <w:pPr>
        <w:rPr>
          <w:rFonts w:ascii="Arial" w:hAnsi="Arial" w:cs="Arial"/>
          <w:color w:val="auto"/>
          <w:lang w:val="es-ES" w:eastAsia="en-US"/>
        </w:rPr>
      </w:pPr>
    </w:p>
    <w:p w14:paraId="46E68404" w14:textId="77777777" w:rsidR="00D10304" w:rsidRPr="00184973" w:rsidRDefault="00D10304" w:rsidP="005921F7">
      <w:pPr>
        <w:rPr>
          <w:rFonts w:ascii="Arial" w:hAnsi="Arial" w:cs="Arial"/>
          <w:color w:val="auto"/>
          <w:lang w:val="es-ES" w:eastAsia="en-US"/>
        </w:rPr>
      </w:pPr>
    </w:p>
    <w:p w14:paraId="14636319" w14:textId="77777777" w:rsidR="005921F7" w:rsidRPr="00184973" w:rsidRDefault="005921F7" w:rsidP="005921F7">
      <w:pPr>
        <w:rPr>
          <w:rFonts w:ascii="Arial" w:hAnsi="Arial" w:cs="Arial"/>
          <w:color w:val="auto"/>
          <w:lang w:val="es-ES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EB3D3A" wp14:editId="5C98DCE5">
                <wp:simplePos x="0" y="0"/>
                <wp:positionH relativeFrom="column">
                  <wp:posOffset>-16510</wp:posOffset>
                </wp:positionH>
                <wp:positionV relativeFrom="paragraph">
                  <wp:posOffset>-117475</wp:posOffset>
                </wp:positionV>
                <wp:extent cx="1047750" cy="352425"/>
                <wp:effectExtent l="76200" t="38100" r="76200" b="1238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A78814" w14:textId="77777777" w:rsidR="005921F7" w:rsidRDefault="005921F7" w:rsidP="005921F7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  <w:lang w:val="fr-CH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  <w:lang w:val="fr-CH"/>
                              </w:rPr>
                              <w:t>Sociedad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B3D3A" id="Rectangle 9" o:spid="_x0000_s1026" style="position:absolute;left:0;text-align:left;margin-left:-1.3pt;margin-top:-9.25pt;width:82.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3A78814" w14:textId="77777777" w:rsidR="005921F7" w:rsidRDefault="005921F7" w:rsidP="005921F7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  <w:lang w:val="fr-CH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fr-CH"/>
                        </w:rPr>
                        <w:t>Sociedad</w:t>
                      </w:r>
                    </w:p>
                  </w:txbxContent>
                </v:textbox>
              </v:rect>
            </w:pict>
          </mc:Fallback>
        </mc:AlternateContent>
      </w:r>
    </w:p>
    <w:p w14:paraId="43DD8129" w14:textId="77777777" w:rsidR="005921F7" w:rsidRPr="00184973" w:rsidRDefault="005921F7" w:rsidP="005921F7">
      <w:pPr>
        <w:rPr>
          <w:rFonts w:ascii="Arial" w:hAnsi="Arial" w:cs="Arial"/>
          <w:lang w:val="es-ES"/>
        </w:rPr>
      </w:pPr>
    </w:p>
    <w:p w14:paraId="23B0DBE3" w14:textId="20AB6AE3" w:rsidR="005921F7" w:rsidRDefault="005921F7" w:rsidP="005921F7">
      <w:pPr>
        <w:tabs>
          <w:tab w:val="clear" w:pos="4720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Razón </w:t>
      </w:r>
      <w:r w:rsidR="00184973">
        <w:rPr>
          <w:rFonts w:ascii="Arial" w:hAnsi="Arial" w:cs="Arial"/>
          <w:lang w:val="es-ES"/>
        </w:rPr>
        <w:t>social:</w:t>
      </w:r>
    </w:p>
    <w:p w14:paraId="52F04CB6" w14:textId="7E97C6F9" w:rsidR="005921F7" w:rsidRDefault="00184973" w:rsidP="005921F7">
      <w:pPr>
        <w:tabs>
          <w:tab w:val="clear" w:pos="4720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Dirección:</w:t>
      </w:r>
    </w:p>
    <w:p w14:paraId="67BBB343" w14:textId="77777777" w:rsidR="005921F7" w:rsidRDefault="005921F7" w:rsidP="005921F7">
      <w:pPr>
        <w:tabs>
          <w:tab w:val="clear" w:pos="4720"/>
        </w:tabs>
        <w:rPr>
          <w:rFonts w:ascii="Arial" w:hAnsi="Arial" w:cs="Arial"/>
          <w:lang w:val="es-ES"/>
        </w:rPr>
      </w:pPr>
    </w:p>
    <w:p w14:paraId="26D906AE" w14:textId="33E98733" w:rsidR="005921F7" w:rsidRDefault="005921F7" w:rsidP="005921F7">
      <w:pPr>
        <w:tabs>
          <w:tab w:val="clear" w:pos="4720"/>
          <w:tab w:val="left" w:pos="2552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Código </w:t>
      </w:r>
      <w:r w:rsidR="00184973">
        <w:rPr>
          <w:rFonts w:ascii="Arial" w:hAnsi="Arial" w:cs="Arial"/>
          <w:lang w:val="es-ES"/>
        </w:rPr>
        <w:t>postal:</w:t>
      </w:r>
      <w:r>
        <w:rPr>
          <w:rFonts w:ascii="Arial" w:hAnsi="Arial" w:cs="Arial"/>
          <w:lang w:val="es-ES"/>
        </w:rPr>
        <w:tab/>
      </w:r>
      <w:r w:rsidR="00184973">
        <w:rPr>
          <w:rFonts w:ascii="Arial" w:hAnsi="Arial" w:cs="Arial"/>
          <w:lang w:val="es-ES"/>
        </w:rPr>
        <w:t>Población:</w:t>
      </w:r>
    </w:p>
    <w:p w14:paraId="6EE205EB" w14:textId="1878E27A" w:rsidR="005921F7" w:rsidRDefault="00184973" w:rsidP="005921F7">
      <w:pPr>
        <w:tabs>
          <w:tab w:val="clear" w:pos="4720"/>
          <w:tab w:val="left" w:pos="2835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País:</w:t>
      </w:r>
    </w:p>
    <w:p w14:paraId="7009F7DD" w14:textId="77777777" w:rsidR="005921F7" w:rsidRDefault="005921F7" w:rsidP="005921F7">
      <w:pPr>
        <w:tabs>
          <w:tab w:val="clear" w:pos="4720"/>
          <w:tab w:val="left" w:pos="2835"/>
        </w:tabs>
        <w:rPr>
          <w:rFonts w:ascii="Arial" w:hAnsi="Arial" w:cs="Arial"/>
          <w:lang w:val="es-ES"/>
        </w:rPr>
      </w:pPr>
    </w:p>
    <w:p w14:paraId="4976BDEA" w14:textId="5D2D5083" w:rsidR="005921F7" w:rsidRDefault="00184973" w:rsidP="005921F7">
      <w:pPr>
        <w:tabs>
          <w:tab w:val="clear" w:pos="4720"/>
          <w:tab w:val="left" w:pos="2835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Teléfono:</w:t>
      </w:r>
    </w:p>
    <w:p w14:paraId="6B6091BF" w14:textId="224406DA" w:rsidR="005921F7" w:rsidRPr="00184973" w:rsidRDefault="00184973" w:rsidP="005921F7">
      <w:pPr>
        <w:tabs>
          <w:tab w:val="left" w:pos="2835"/>
        </w:tabs>
        <w:rPr>
          <w:rFonts w:ascii="Arial" w:hAnsi="Arial" w:cs="Arial"/>
          <w:lang w:val="es-ES"/>
        </w:rPr>
      </w:pPr>
      <w:r w:rsidRPr="00184973">
        <w:rPr>
          <w:rFonts w:ascii="Arial" w:hAnsi="Arial" w:cs="Arial"/>
          <w:lang w:val="es-ES"/>
        </w:rPr>
        <w:t>E-Mail:</w:t>
      </w:r>
    </w:p>
    <w:p w14:paraId="72C4411F" w14:textId="77777777" w:rsidR="005921F7" w:rsidRPr="00184973" w:rsidRDefault="005921F7" w:rsidP="005921F7">
      <w:pPr>
        <w:tabs>
          <w:tab w:val="clear" w:pos="4720"/>
          <w:tab w:val="left" w:pos="2835"/>
        </w:tabs>
        <w:rPr>
          <w:rFonts w:ascii="Arial" w:hAnsi="Arial" w:cs="Arial"/>
          <w:lang w:val="es-ES"/>
        </w:rPr>
      </w:pPr>
    </w:p>
    <w:p w14:paraId="6E034276" w14:textId="77777777" w:rsidR="005921F7" w:rsidRDefault="005921F7" w:rsidP="005921F7">
      <w:pPr>
        <w:tabs>
          <w:tab w:val="clear" w:pos="4720"/>
          <w:tab w:val="left" w:pos="2835"/>
          <w:tab w:val="left" w:pos="5103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Dirección de facturación (si difiere)</w:t>
      </w:r>
      <w:r>
        <w:rPr>
          <w:rFonts w:ascii="Arial" w:hAnsi="Arial" w:cs="Arial"/>
          <w:lang w:val="es-ES"/>
        </w:rPr>
        <w:tab/>
        <w:t>Dirección de entrega (si difiere)</w:t>
      </w:r>
    </w:p>
    <w:p w14:paraId="0E19A0FB" w14:textId="09B6A230" w:rsidR="005921F7" w:rsidRDefault="00184973" w:rsidP="005921F7">
      <w:pPr>
        <w:tabs>
          <w:tab w:val="clear" w:pos="4720"/>
          <w:tab w:val="left" w:pos="5103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Dirección:</w:t>
      </w:r>
      <w:r w:rsidR="005921F7">
        <w:rPr>
          <w:rFonts w:ascii="Arial" w:hAnsi="Arial" w:cs="Arial"/>
          <w:lang w:val="es-ES"/>
        </w:rPr>
        <w:t xml:space="preserve"> </w:t>
      </w:r>
      <w:r w:rsidR="005921F7"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>Dirección:</w:t>
      </w:r>
    </w:p>
    <w:p w14:paraId="08417742" w14:textId="77777777" w:rsidR="005921F7" w:rsidRDefault="005921F7" w:rsidP="005921F7">
      <w:pPr>
        <w:tabs>
          <w:tab w:val="clear" w:pos="4720"/>
          <w:tab w:val="left" w:pos="5103"/>
          <w:tab w:val="left" w:pos="9637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</w:r>
    </w:p>
    <w:p w14:paraId="5288C9AF" w14:textId="77777777" w:rsidR="005921F7" w:rsidRDefault="005921F7" w:rsidP="005921F7">
      <w:pPr>
        <w:tabs>
          <w:tab w:val="clear" w:pos="4720"/>
          <w:tab w:val="left" w:pos="5103"/>
        </w:tabs>
        <w:rPr>
          <w:rFonts w:ascii="Arial" w:hAnsi="Arial" w:cs="Arial"/>
          <w:lang w:val="es-ES"/>
        </w:rPr>
      </w:pPr>
    </w:p>
    <w:p w14:paraId="64AE2CF1" w14:textId="26AF9A2F" w:rsidR="005921F7" w:rsidRDefault="005921F7" w:rsidP="005921F7">
      <w:pPr>
        <w:tabs>
          <w:tab w:val="clear" w:pos="4720"/>
          <w:tab w:val="left" w:pos="2552"/>
          <w:tab w:val="left" w:pos="5103"/>
          <w:tab w:val="left" w:pos="7655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Código </w:t>
      </w:r>
      <w:r w:rsidR="00184973">
        <w:rPr>
          <w:rFonts w:ascii="Arial" w:hAnsi="Arial" w:cs="Arial"/>
          <w:lang w:val="es-ES"/>
        </w:rPr>
        <w:t>postal:</w:t>
      </w:r>
      <w:r>
        <w:rPr>
          <w:rFonts w:ascii="Arial" w:hAnsi="Arial" w:cs="Arial"/>
          <w:lang w:val="es-ES"/>
        </w:rPr>
        <w:tab/>
      </w:r>
      <w:r w:rsidR="00184973">
        <w:rPr>
          <w:rFonts w:ascii="Arial" w:hAnsi="Arial" w:cs="Arial"/>
          <w:lang w:val="es-ES"/>
        </w:rPr>
        <w:t>Población:</w:t>
      </w:r>
      <w:r>
        <w:rPr>
          <w:rFonts w:ascii="Arial" w:hAnsi="Arial" w:cs="Arial"/>
          <w:lang w:val="es-ES"/>
        </w:rPr>
        <w:tab/>
        <w:t xml:space="preserve">Código </w:t>
      </w:r>
      <w:r w:rsidR="00184973">
        <w:rPr>
          <w:rFonts w:ascii="Arial" w:hAnsi="Arial" w:cs="Arial"/>
          <w:lang w:val="es-ES"/>
        </w:rPr>
        <w:t>postal:</w:t>
      </w:r>
      <w:r>
        <w:rPr>
          <w:rFonts w:ascii="Arial" w:hAnsi="Arial" w:cs="Arial"/>
          <w:lang w:val="es-ES"/>
        </w:rPr>
        <w:tab/>
        <w:t>Población :</w:t>
      </w:r>
    </w:p>
    <w:p w14:paraId="08FF08C0" w14:textId="77777777" w:rsidR="005921F7" w:rsidRPr="00184973" w:rsidRDefault="005921F7" w:rsidP="005921F7">
      <w:pPr>
        <w:tabs>
          <w:tab w:val="clear" w:pos="4720"/>
          <w:tab w:val="left" w:pos="5103"/>
        </w:tabs>
        <w:rPr>
          <w:rFonts w:ascii="Arial" w:hAnsi="Arial" w:cs="Arial"/>
          <w:lang w:val="pt-BR"/>
        </w:rPr>
      </w:pPr>
      <w:r w:rsidRPr="00184973">
        <w:rPr>
          <w:rFonts w:ascii="Arial" w:hAnsi="Arial" w:cs="Arial"/>
          <w:lang w:val="pt-BR"/>
        </w:rPr>
        <w:t>País :</w:t>
      </w:r>
      <w:r w:rsidRPr="00184973">
        <w:rPr>
          <w:rFonts w:ascii="Arial" w:hAnsi="Arial" w:cs="Arial"/>
          <w:lang w:val="pt-BR"/>
        </w:rPr>
        <w:tab/>
        <w:t>País :</w:t>
      </w:r>
    </w:p>
    <w:p w14:paraId="3AFF5025" w14:textId="77777777" w:rsidR="005921F7" w:rsidRPr="00184973" w:rsidRDefault="005921F7" w:rsidP="005921F7">
      <w:pPr>
        <w:pBdr>
          <w:bottom w:val="single" w:sz="12" w:space="1" w:color="auto"/>
        </w:pBdr>
        <w:tabs>
          <w:tab w:val="left" w:pos="2835"/>
        </w:tabs>
        <w:rPr>
          <w:rFonts w:ascii="Arial" w:hAnsi="Arial" w:cs="Arial"/>
          <w:lang w:val="pt-BR"/>
        </w:rPr>
      </w:pPr>
    </w:p>
    <w:p w14:paraId="6FB25D3A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pt-BR"/>
        </w:rPr>
      </w:pPr>
    </w:p>
    <w:p w14:paraId="28AF6658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pt-BR"/>
        </w:rPr>
      </w:pPr>
      <w:r w:rsidRPr="00184973">
        <w:rPr>
          <w:rFonts w:ascii="Arial" w:hAnsi="Arial" w:cs="Arial"/>
          <w:lang w:val="pt-BR"/>
        </w:rPr>
        <w:t>CIF :</w:t>
      </w:r>
    </w:p>
    <w:p w14:paraId="6BF60393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pt-BR"/>
        </w:rPr>
      </w:pPr>
    </w:p>
    <w:p w14:paraId="57F414CA" w14:textId="77777777" w:rsidR="005921F7" w:rsidRPr="00184973" w:rsidRDefault="00852718" w:rsidP="005921F7">
      <w:pPr>
        <w:tabs>
          <w:tab w:val="left" w:pos="2552"/>
        </w:tabs>
        <w:rPr>
          <w:rFonts w:ascii="Arial" w:hAnsi="Arial" w:cs="Arial"/>
          <w:lang w:val="pt-BR"/>
        </w:rPr>
      </w:pPr>
      <w:r w:rsidRPr="00184973">
        <w:rPr>
          <w:lang w:val="pt-BR"/>
        </w:rPr>
        <w:t xml:space="preserve">E-Mail para </w:t>
      </w:r>
      <w:r w:rsidR="005921F7" w:rsidRPr="00184973">
        <w:rPr>
          <w:lang w:val="pt-BR"/>
        </w:rPr>
        <w:t>E-Invoicing </w:t>
      </w:r>
      <w:r w:rsidR="005921F7" w:rsidRPr="00184973">
        <w:rPr>
          <w:rFonts w:ascii="Arial" w:hAnsi="Arial" w:cs="Arial"/>
          <w:lang w:val="pt-BR"/>
        </w:rPr>
        <w:t xml:space="preserve">: </w:t>
      </w:r>
    </w:p>
    <w:p w14:paraId="49CE62EC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pt-BR"/>
        </w:rPr>
      </w:pPr>
    </w:p>
    <w:p w14:paraId="0DB5D3E6" w14:textId="4A0CE4F0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es-ES"/>
        </w:rPr>
      </w:pPr>
      <w:r w:rsidRPr="00184973">
        <w:rPr>
          <w:rFonts w:ascii="Arial" w:hAnsi="Arial" w:cs="Arial"/>
          <w:lang w:val="es-ES"/>
        </w:rPr>
        <w:t xml:space="preserve">Modo de </w:t>
      </w:r>
      <w:r w:rsidR="00184973" w:rsidRPr="00184973">
        <w:rPr>
          <w:rFonts w:ascii="Arial" w:hAnsi="Arial" w:cs="Arial"/>
          <w:lang w:val="es-ES"/>
        </w:rPr>
        <w:t>expedición:</w:t>
      </w:r>
      <w:r w:rsidRPr="00184973">
        <w:rPr>
          <w:rFonts w:ascii="Arial" w:hAnsi="Arial" w:cs="Arial"/>
          <w:lang w:val="es-ES"/>
        </w:rPr>
        <w:t xml:space="preserve"> </w:t>
      </w:r>
      <w:r w:rsidR="00E64AC6">
        <w:rPr>
          <w:rFonts w:ascii="Arial" w:hAnsi="Arial" w:cs="Arial"/>
          <w:lang w:val="es-ES"/>
        </w:rPr>
        <w:t>TNT</w:t>
      </w:r>
    </w:p>
    <w:p w14:paraId="2CDBE1C2" w14:textId="509564DE" w:rsidR="005921F7" w:rsidRPr="00184973" w:rsidRDefault="005921F7" w:rsidP="005921F7">
      <w:pPr>
        <w:pBdr>
          <w:bottom w:val="single" w:sz="12" w:space="1" w:color="auto"/>
        </w:pBdr>
        <w:tabs>
          <w:tab w:val="left" w:pos="2835"/>
        </w:tabs>
        <w:rPr>
          <w:rFonts w:ascii="Arial" w:hAnsi="Arial" w:cs="Arial"/>
          <w:lang w:val="es-ES"/>
        </w:rPr>
      </w:pPr>
    </w:p>
    <w:p w14:paraId="0A70A13A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es-ES"/>
        </w:rPr>
      </w:pPr>
    </w:p>
    <w:p w14:paraId="1DE5E811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5F281D" wp14:editId="3092C218">
                <wp:simplePos x="0" y="0"/>
                <wp:positionH relativeFrom="column">
                  <wp:posOffset>-6985</wp:posOffset>
                </wp:positionH>
                <wp:positionV relativeFrom="paragraph">
                  <wp:posOffset>29210</wp:posOffset>
                </wp:positionV>
                <wp:extent cx="1038225" cy="352425"/>
                <wp:effectExtent l="76200" t="38100" r="85725" b="1238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DDCE1" w14:textId="77777777" w:rsidR="005921F7" w:rsidRDefault="005921F7" w:rsidP="005921F7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  <w:lang w:val="fr-CH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  <w:lang w:val="fr-CH"/>
                              </w:rPr>
                              <w:t>Contacto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F281D" id="Rectangle 8" o:spid="_x0000_s1027" style="position:absolute;left:0;text-align:left;margin-left:-.55pt;margin-top:2.3pt;width:81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CFDDCE1" w14:textId="77777777" w:rsidR="005921F7" w:rsidRDefault="005921F7" w:rsidP="005921F7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  <w:lang w:val="fr-CH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fr-CH"/>
                        </w:rPr>
                        <w:t>Contacto</w:t>
                      </w:r>
                    </w:p>
                  </w:txbxContent>
                </v:textbox>
              </v:rect>
            </w:pict>
          </mc:Fallback>
        </mc:AlternateContent>
      </w:r>
    </w:p>
    <w:p w14:paraId="18049E48" w14:textId="77777777" w:rsidR="005921F7" w:rsidRPr="00184973" w:rsidRDefault="005921F7" w:rsidP="005921F7">
      <w:pPr>
        <w:tabs>
          <w:tab w:val="left" w:pos="2835"/>
        </w:tabs>
        <w:rPr>
          <w:rFonts w:ascii="Arial" w:hAnsi="Arial" w:cs="Arial"/>
          <w:lang w:val="es-ES"/>
        </w:rPr>
      </w:pPr>
    </w:p>
    <w:p w14:paraId="0438FC4A" w14:textId="77777777" w:rsidR="005921F7" w:rsidRPr="00184973" w:rsidRDefault="005921F7" w:rsidP="005921F7">
      <w:pPr>
        <w:tabs>
          <w:tab w:val="left" w:pos="2268"/>
        </w:tabs>
        <w:rPr>
          <w:rFonts w:ascii="Arial" w:hAnsi="Arial" w:cs="Arial"/>
          <w:lang w:val="es-ES"/>
        </w:rPr>
      </w:pPr>
    </w:p>
    <w:p w14:paraId="193344FA" w14:textId="77777777" w:rsidR="005921F7" w:rsidRPr="00184973" w:rsidRDefault="005921F7" w:rsidP="005921F7">
      <w:pPr>
        <w:tabs>
          <w:tab w:val="clear" w:pos="4720"/>
          <w:tab w:val="left" w:pos="5103"/>
        </w:tabs>
        <w:rPr>
          <w:rFonts w:ascii="Arial" w:hAnsi="Arial" w:cs="Arial"/>
          <w:lang w:val="it-IT"/>
        </w:rPr>
      </w:pPr>
      <w:r w:rsidRPr="00184973">
        <w:rPr>
          <w:rFonts w:ascii="Arial" w:hAnsi="Arial" w:cs="Arial"/>
          <w:lang w:val="it-IT"/>
        </w:rPr>
        <w:t>Apellidos :</w:t>
      </w:r>
      <w:r w:rsidRPr="00184973">
        <w:rPr>
          <w:rFonts w:ascii="Arial" w:hAnsi="Arial" w:cs="Arial"/>
          <w:lang w:val="it-IT"/>
        </w:rPr>
        <w:tab/>
        <w:t>Nombre :</w:t>
      </w:r>
    </w:p>
    <w:p w14:paraId="5EE9F719" w14:textId="7BA5E191" w:rsidR="005921F7" w:rsidRPr="00184973" w:rsidRDefault="00184973" w:rsidP="005921F7">
      <w:pPr>
        <w:tabs>
          <w:tab w:val="left" w:pos="2835"/>
        </w:tabs>
        <w:rPr>
          <w:rFonts w:ascii="Arial" w:hAnsi="Arial" w:cs="Arial"/>
          <w:lang w:val="it-IT"/>
        </w:rPr>
      </w:pPr>
      <w:r w:rsidRPr="00184973">
        <w:rPr>
          <w:rFonts w:ascii="Arial" w:hAnsi="Arial" w:cs="Arial"/>
          <w:lang w:val="it-IT"/>
        </w:rPr>
        <w:t>Cargo:</w:t>
      </w:r>
    </w:p>
    <w:p w14:paraId="50B95079" w14:textId="6DFEE1B5" w:rsidR="00E379E1" w:rsidRPr="00184973" w:rsidRDefault="00184973" w:rsidP="005921F7">
      <w:pPr>
        <w:tabs>
          <w:tab w:val="left" w:pos="2835"/>
        </w:tabs>
        <w:rPr>
          <w:rFonts w:ascii="Arial" w:hAnsi="Arial" w:cs="Arial"/>
          <w:lang w:val="it-IT"/>
        </w:rPr>
      </w:pPr>
      <w:r w:rsidRPr="00184973">
        <w:rPr>
          <w:rFonts w:ascii="Arial" w:hAnsi="Arial" w:cs="Arial"/>
          <w:lang w:val="it-IT"/>
        </w:rPr>
        <w:t>Departamento:</w:t>
      </w:r>
    </w:p>
    <w:p w14:paraId="70511C5A" w14:textId="539ACBC5" w:rsidR="005921F7" w:rsidRPr="00184973" w:rsidRDefault="00184973" w:rsidP="005921F7">
      <w:pPr>
        <w:tabs>
          <w:tab w:val="left" w:pos="2835"/>
        </w:tabs>
        <w:rPr>
          <w:rFonts w:ascii="Arial" w:hAnsi="Arial" w:cs="Arial"/>
          <w:lang w:val="it-IT"/>
        </w:rPr>
      </w:pPr>
      <w:r w:rsidRPr="00184973">
        <w:rPr>
          <w:rFonts w:ascii="Arial" w:hAnsi="Arial" w:cs="Arial"/>
          <w:lang w:val="it-IT"/>
        </w:rPr>
        <w:t>Telefono</w:t>
      </w:r>
      <w:r w:rsidR="005921F7" w:rsidRPr="00184973">
        <w:rPr>
          <w:rFonts w:ascii="Arial" w:hAnsi="Arial" w:cs="Arial"/>
          <w:lang w:val="it-IT"/>
        </w:rPr>
        <w:t xml:space="preserve"> </w:t>
      </w:r>
      <w:r w:rsidRPr="00184973">
        <w:rPr>
          <w:rFonts w:ascii="Arial" w:hAnsi="Arial" w:cs="Arial"/>
          <w:lang w:val="it-IT"/>
        </w:rPr>
        <w:t>directo:</w:t>
      </w:r>
    </w:p>
    <w:p w14:paraId="72B9A633" w14:textId="07BCDB55" w:rsidR="005921F7" w:rsidRPr="00184973" w:rsidRDefault="00184973" w:rsidP="005921F7">
      <w:pPr>
        <w:tabs>
          <w:tab w:val="left" w:pos="2835"/>
        </w:tabs>
        <w:rPr>
          <w:rFonts w:ascii="Arial" w:hAnsi="Arial" w:cs="Arial"/>
          <w:lang w:val="it-IT"/>
        </w:rPr>
      </w:pPr>
      <w:r w:rsidRPr="00184973">
        <w:rPr>
          <w:rFonts w:ascii="Arial" w:hAnsi="Arial" w:cs="Arial"/>
          <w:lang w:val="it-IT"/>
        </w:rPr>
        <w:t>E-mail:</w:t>
      </w:r>
    </w:p>
    <w:p w14:paraId="5729D5F5" w14:textId="77777777" w:rsidR="005921F7" w:rsidRPr="00184973" w:rsidRDefault="005921F7" w:rsidP="005921F7">
      <w:pPr>
        <w:jc w:val="left"/>
        <w:rPr>
          <w:lang w:val="it-IT"/>
        </w:rPr>
      </w:pPr>
    </w:p>
    <w:p w14:paraId="7B01F357" w14:textId="77777777" w:rsidR="005921F7" w:rsidRPr="00184973" w:rsidRDefault="005921F7" w:rsidP="005921F7">
      <w:pPr>
        <w:jc w:val="left"/>
        <w:rPr>
          <w:lang w:val="it-IT"/>
        </w:rPr>
      </w:pPr>
    </w:p>
    <w:p w14:paraId="14E13A8F" w14:textId="23E8D50A" w:rsidR="00C34525" w:rsidRPr="00184973" w:rsidRDefault="00C34525">
      <w:pPr>
        <w:tabs>
          <w:tab w:val="clear" w:pos="4720"/>
          <w:tab w:val="clear" w:pos="9080"/>
        </w:tabs>
        <w:spacing w:after="200" w:line="276" w:lineRule="auto"/>
        <w:jc w:val="left"/>
        <w:rPr>
          <w:b/>
          <w:bCs/>
          <w:sz w:val="24"/>
          <w:szCs w:val="24"/>
          <w:lang w:val="it-IT"/>
        </w:rPr>
      </w:pPr>
    </w:p>
    <w:sectPr w:rsidR="00C34525" w:rsidRPr="00184973" w:rsidSect="00D125FC">
      <w:headerReference w:type="default" r:id="rId6"/>
      <w:pgSz w:w="11906" w:h="16838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1E10A" w14:textId="77777777" w:rsidR="008E3F02" w:rsidRDefault="008E3F02" w:rsidP="00EB1A69">
      <w:pPr>
        <w:spacing w:line="240" w:lineRule="auto"/>
      </w:pPr>
      <w:r>
        <w:separator/>
      </w:r>
    </w:p>
  </w:endnote>
  <w:endnote w:type="continuationSeparator" w:id="0">
    <w:p w14:paraId="1C3D8C12" w14:textId="77777777" w:rsidR="008E3F02" w:rsidRDefault="008E3F02" w:rsidP="00EB1A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F03CE" w14:textId="77777777" w:rsidR="008E3F02" w:rsidRDefault="008E3F02" w:rsidP="00EB1A69">
      <w:pPr>
        <w:spacing w:line="240" w:lineRule="auto"/>
      </w:pPr>
      <w:r>
        <w:separator/>
      </w:r>
    </w:p>
  </w:footnote>
  <w:footnote w:type="continuationSeparator" w:id="0">
    <w:p w14:paraId="1DE6E94D" w14:textId="77777777" w:rsidR="008E3F02" w:rsidRDefault="008E3F02" w:rsidP="00EB1A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58" w:type="dxa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5529"/>
      <w:gridCol w:w="2835"/>
    </w:tblGrid>
    <w:tr w:rsidR="00EB1A69" w:rsidRPr="003E6E6B" w14:paraId="7C86FE61" w14:textId="77777777" w:rsidTr="00FD675F">
      <w:trPr>
        <w:cantSplit/>
      </w:trPr>
      <w:tc>
        <w:tcPr>
          <w:tcW w:w="2694" w:type="dxa"/>
          <w:vAlign w:val="center"/>
        </w:tcPr>
        <w:p w14:paraId="2B75D993" w14:textId="77777777" w:rsidR="00EB1A69" w:rsidRPr="003E6E6B" w:rsidRDefault="00EB1A69" w:rsidP="00FD675F">
          <w:pPr>
            <w:jc w:val="center"/>
            <w:rPr>
              <w:rFonts w:ascii="Arial" w:hAnsi="Arial" w:cs="Arial"/>
              <w:lang w:val="en-GB"/>
            </w:rPr>
          </w:pPr>
          <w:r>
            <w:rPr>
              <w:noProof/>
              <w:lang w:val="fr-CH" w:eastAsia="fr-CH"/>
            </w:rPr>
            <w:drawing>
              <wp:inline distT="0" distB="0" distL="0" distR="0" wp14:anchorId="1AD2BE51" wp14:editId="21DBFC99">
                <wp:extent cx="1581150" cy="498570"/>
                <wp:effectExtent l="0" t="0" r="0" b="0"/>
                <wp:docPr id="2" name="Image 2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204" cy="50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9" w:type="dxa"/>
        </w:tcPr>
        <w:p w14:paraId="6328A5FB" w14:textId="77777777" w:rsidR="00EB1A69" w:rsidRPr="003E6E6B" w:rsidRDefault="00EB1A69" w:rsidP="00FD675F">
          <w:pPr>
            <w:pStyle w:val="En-tte"/>
            <w:pBdr>
              <w:bottom w:val="single" w:sz="12" w:space="1" w:color="auto"/>
            </w:pBdr>
            <w:tabs>
              <w:tab w:val="center" w:pos="3253"/>
              <w:tab w:val="right" w:pos="6466"/>
              <w:tab w:val="left" w:pos="6520"/>
            </w:tabs>
            <w:spacing w:line="360" w:lineRule="atLeast"/>
            <w:ind w:left="57" w:right="283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Formulaire</w:t>
          </w:r>
        </w:p>
        <w:p w14:paraId="29747643" w14:textId="77777777" w:rsidR="00EB1A69" w:rsidRPr="003E6E6B" w:rsidRDefault="00C77D03" w:rsidP="00FD675F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810E8F">
            <w:rPr>
              <w:rFonts w:ascii="Arial" w:hAnsi="Arial" w:cs="Arial"/>
              <w:b/>
              <w:color w:val="auto"/>
              <w:spacing w:val="40"/>
              <w:sz w:val="28"/>
              <w:szCs w:val="28"/>
            </w:rPr>
            <w:fldChar w:fldCharType="begin"/>
          </w:r>
          <w:r w:rsidRPr="00810E8F">
            <w:rPr>
              <w:rFonts w:ascii="Arial" w:hAnsi="Arial" w:cs="Arial"/>
              <w:b/>
              <w:color w:val="auto"/>
              <w:spacing w:val="40"/>
              <w:sz w:val="28"/>
              <w:szCs w:val="28"/>
            </w:rPr>
            <w:instrText xml:space="preserve"> DOCPROPERTY "DDTitre" \* MERGEFORMAT </w:instrText>
          </w:r>
          <w:r w:rsidRPr="00810E8F">
            <w:rPr>
              <w:rFonts w:ascii="Arial" w:hAnsi="Arial" w:cs="Arial"/>
              <w:b/>
              <w:color w:val="auto"/>
              <w:spacing w:val="40"/>
              <w:sz w:val="28"/>
              <w:szCs w:val="28"/>
            </w:rPr>
            <w:fldChar w:fldCharType="separate"/>
          </w:r>
          <w:r w:rsidR="00D2428F">
            <w:rPr>
              <w:rFonts w:ascii="Arial" w:hAnsi="Arial" w:cs="Arial"/>
              <w:b/>
              <w:color w:val="auto"/>
              <w:spacing w:val="40"/>
              <w:sz w:val="28"/>
              <w:szCs w:val="28"/>
            </w:rPr>
            <w:t>Formulaire nouveau client</w:t>
          </w:r>
          <w:r w:rsidRPr="00810E8F">
            <w:rPr>
              <w:rFonts w:ascii="Arial" w:hAnsi="Arial" w:cs="Arial"/>
              <w:b/>
              <w:color w:val="auto"/>
              <w:spacing w:val="40"/>
              <w:sz w:val="28"/>
              <w:szCs w:val="28"/>
            </w:rPr>
            <w:fldChar w:fldCharType="end"/>
          </w:r>
        </w:p>
      </w:tc>
      <w:tc>
        <w:tcPr>
          <w:tcW w:w="2835" w:type="dxa"/>
          <w:vAlign w:val="center"/>
        </w:tcPr>
        <w:p w14:paraId="73E9A747" w14:textId="77777777" w:rsidR="00EB1A69" w:rsidRPr="00BA6F47" w:rsidRDefault="004404AE" w:rsidP="00FD675F">
          <w:pPr>
            <w:jc w:val="left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Réf. : </w:t>
          </w:r>
          <w:r w:rsidR="006C26FA" w:rsidRPr="006924B1">
            <w:rPr>
              <w:rFonts w:ascii="Arial" w:hAnsi="Arial" w:cs="Arial"/>
              <w:sz w:val="18"/>
            </w:rPr>
            <w:fldChar w:fldCharType="begin"/>
          </w:r>
          <w:r w:rsidR="006C26FA" w:rsidRPr="006924B1">
            <w:rPr>
              <w:rFonts w:ascii="Arial" w:hAnsi="Arial" w:cs="Arial"/>
              <w:sz w:val="18"/>
            </w:rPr>
            <w:instrText xml:space="preserve"> DOCPROPERTY "ddcode" \* MERGEFORMAT </w:instrText>
          </w:r>
          <w:r w:rsidR="006C26FA" w:rsidRPr="006924B1">
            <w:rPr>
              <w:rFonts w:ascii="Arial" w:hAnsi="Arial" w:cs="Arial"/>
              <w:sz w:val="18"/>
            </w:rPr>
            <w:fldChar w:fldCharType="separate"/>
          </w:r>
          <w:r w:rsidR="00D2428F">
            <w:rPr>
              <w:rFonts w:ascii="Arial" w:hAnsi="Arial" w:cs="Arial"/>
              <w:sz w:val="18"/>
            </w:rPr>
            <w:t>FR0401004</w:t>
          </w:r>
          <w:r w:rsidR="006C26FA" w:rsidRPr="006924B1">
            <w:rPr>
              <w:rFonts w:ascii="Arial" w:hAnsi="Arial" w:cs="Arial"/>
              <w:sz w:val="18"/>
            </w:rPr>
            <w:fldChar w:fldCharType="end"/>
          </w:r>
          <w:r w:rsidR="006C26FA" w:rsidRPr="0009534D">
            <w:rPr>
              <w:rFonts w:ascii="Arial" w:hAnsi="Arial" w:cs="Arial"/>
              <w:sz w:val="18"/>
            </w:rPr>
            <w:fldChar w:fldCharType="begin"/>
          </w:r>
          <w:r w:rsidR="006C26FA" w:rsidRPr="0009534D">
            <w:rPr>
              <w:rFonts w:ascii="Arial" w:hAnsi="Arial" w:cs="Arial"/>
              <w:sz w:val="18"/>
            </w:rPr>
            <w:instrText xml:space="preserve"> DOCPROPERTY "DDRevision" \* MERGEFORMAT </w:instrText>
          </w:r>
          <w:r w:rsidR="006C26FA" w:rsidRPr="0009534D">
            <w:rPr>
              <w:rFonts w:ascii="Arial" w:hAnsi="Arial" w:cs="Arial"/>
              <w:sz w:val="18"/>
            </w:rPr>
            <w:fldChar w:fldCharType="separate"/>
          </w:r>
          <w:r w:rsidR="00D2428F">
            <w:rPr>
              <w:rFonts w:ascii="Arial" w:hAnsi="Arial" w:cs="Arial"/>
              <w:sz w:val="18"/>
            </w:rPr>
            <w:t>B</w:t>
          </w:r>
          <w:r w:rsidR="006C26FA" w:rsidRPr="0009534D">
            <w:rPr>
              <w:rFonts w:ascii="Arial" w:hAnsi="Arial" w:cs="Arial"/>
              <w:sz w:val="18"/>
            </w:rPr>
            <w:fldChar w:fldCharType="end"/>
          </w:r>
        </w:p>
        <w:p w14:paraId="65C33ECF" w14:textId="77777777" w:rsidR="00EB1A69" w:rsidRDefault="00EB1A69" w:rsidP="00FD675F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BA6F47">
            <w:rPr>
              <w:rFonts w:ascii="Arial" w:hAnsi="Arial" w:cs="Arial"/>
              <w:b/>
              <w:sz w:val="18"/>
              <w:szCs w:val="18"/>
            </w:rPr>
            <w:t>Date création :</w:t>
          </w:r>
          <w:r w:rsidR="006C26FA" w:rsidRPr="0009534D">
            <w:rPr>
              <w:rFonts w:ascii="Arial" w:hAnsi="Arial" w:cs="Arial"/>
              <w:sz w:val="18"/>
            </w:rPr>
            <w:t xml:space="preserve"> </w:t>
          </w:r>
          <w:r w:rsidR="006C26FA" w:rsidRPr="0009534D">
            <w:rPr>
              <w:rFonts w:ascii="Arial" w:hAnsi="Arial" w:cs="Arial"/>
              <w:sz w:val="18"/>
            </w:rPr>
            <w:fldChar w:fldCharType="begin"/>
          </w:r>
          <w:bookmarkStart w:id="0" w:name="OLE_LINK9"/>
          <w:bookmarkStart w:id="1" w:name="OLE_LINK8"/>
          <w:r w:rsidR="006C26FA" w:rsidRPr="0009534D">
            <w:rPr>
              <w:rFonts w:ascii="Arial" w:hAnsi="Arial" w:cs="Arial"/>
              <w:sz w:val="18"/>
            </w:rPr>
            <w:instrText xml:space="preserve"> DOCPROPERTY "dddatecreation" \* MERGEFORMAT </w:instrText>
          </w:r>
          <w:bookmarkEnd w:id="0"/>
          <w:bookmarkEnd w:id="1"/>
          <w:r w:rsidR="006C26FA" w:rsidRPr="0009534D">
            <w:rPr>
              <w:rFonts w:ascii="Arial" w:hAnsi="Arial" w:cs="Arial"/>
              <w:sz w:val="18"/>
            </w:rPr>
            <w:fldChar w:fldCharType="separate"/>
          </w:r>
          <w:r w:rsidR="00D2428F">
            <w:rPr>
              <w:rFonts w:ascii="Arial" w:hAnsi="Arial" w:cs="Arial"/>
              <w:sz w:val="18"/>
            </w:rPr>
            <w:t>11.10.2022</w:t>
          </w:r>
          <w:r w:rsidR="006C26FA" w:rsidRPr="0009534D">
            <w:rPr>
              <w:rFonts w:ascii="Arial" w:hAnsi="Arial" w:cs="Arial"/>
              <w:sz w:val="18"/>
            </w:rPr>
            <w:fldChar w:fldCharType="end"/>
          </w:r>
        </w:p>
        <w:p w14:paraId="0E4D7A52" w14:textId="77777777" w:rsidR="00EB1A69" w:rsidRPr="00AC787F" w:rsidRDefault="00EB1A69" w:rsidP="00FD675F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B55504">
            <w:rPr>
              <w:rFonts w:ascii="Arial" w:hAnsi="Arial" w:cs="Arial"/>
              <w:b/>
              <w:sz w:val="18"/>
              <w:szCs w:val="18"/>
            </w:rPr>
            <w:t>Auteur :</w:t>
          </w:r>
          <w:r w:rsidR="006C26FA" w:rsidRPr="00AA0999">
            <w:rPr>
              <w:rFonts w:ascii="Arial" w:hAnsi="Arial" w:cs="Arial"/>
              <w:sz w:val="18"/>
            </w:rPr>
            <w:t xml:space="preserve"> </w:t>
          </w:r>
          <w:r w:rsidR="006C26FA" w:rsidRPr="00AA0999">
            <w:rPr>
              <w:rFonts w:ascii="Arial" w:hAnsi="Arial" w:cs="Arial"/>
              <w:sz w:val="18"/>
            </w:rPr>
            <w:fldChar w:fldCharType="begin"/>
          </w:r>
          <w:r w:rsidR="006C26FA" w:rsidRPr="00AA0999">
            <w:rPr>
              <w:rFonts w:ascii="Arial" w:hAnsi="Arial" w:cs="Arial"/>
              <w:sz w:val="18"/>
            </w:rPr>
            <w:instrText xml:space="preserve"> DOCPROPERTY "DD</w:instrText>
          </w:r>
          <w:r w:rsidR="006C26FA">
            <w:rPr>
              <w:rFonts w:ascii="Arial" w:hAnsi="Arial" w:cs="Arial"/>
              <w:sz w:val="18"/>
            </w:rPr>
            <w:instrText>Auteur</w:instrText>
          </w:r>
          <w:r w:rsidR="006C26FA" w:rsidRPr="00AA0999">
            <w:rPr>
              <w:rFonts w:ascii="Arial" w:hAnsi="Arial" w:cs="Arial"/>
              <w:sz w:val="18"/>
            </w:rPr>
            <w:instrText xml:space="preserve">" \* MERGEFORMAT </w:instrText>
          </w:r>
          <w:r w:rsidR="006C26FA" w:rsidRPr="00AA0999">
            <w:rPr>
              <w:rFonts w:ascii="Arial" w:hAnsi="Arial" w:cs="Arial"/>
              <w:sz w:val="18"/>
            </w:rPr>
            <w:fldChar w:fldCharType="separate"/>
          </w:r>
          <w:r w:rsidR="00D2428F">
            <w:rPr>
              <w:rFonts w:ascii="Arial" w:hAnsi="Arial" w:cs="Arial"/>
              <w:sz w:val="18"/>
            </w:rPr>
            <w:t>Johanie Coste</w:t>
          </w:r>
          <w:r w:rsidR="006C26FA" w:rsidRPr="00AA0999">
            <w:rPr>
              <w:rFonts w:ascii="Arial" w:hAnsi="Arial" w:cs="Arial"/>
              <w:sz w:val="18"/>
            </w:rPr>
            <w:fldChar w:fldCharType="end"/>
          </w:r>
        </w:p>
        <w:p w14:paraId="4D5A5D93" w14:textId="77777777" w:rsidR="00EB1A69" w:rsidRPr="00B0657E" w:rsidRDefault="00EB1A69" w:rsidP="00FD675F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B55504">
            <w:rPr>
              <w:rFonts w:ascii="Arial" w:hAnsi="Arial" w:cs="Arial"/>
              <w:b/>
              <w:sz w:val="18"/>
              <w:szCs w:val="18"/>
            </w:rPr>
            <w:t>Validateur :</w:t>
          </w:r>
          <w:r w:rsidR="006C26FA">
            <w:rPr>
              <w:rFonts w:cs="Arial"/>
              <w:sz w:val="12"/>
            </w:rPr>
            <w:t xml:space="preserve"> </w:t>
          </w:r>
          <w:r w:rsidR="004404AE" w:rsidRPr="00227AA3">
            <w:rPr>
              <w:rFonts w:ascii="Arial" w:hAnsi="Arial" w:cs="Arial"/>
              <w:sz w:val="18"/>
              <w:szCs w:val="18"/>
            </w:rPr>
            <w:fldChar w:fldCharType="begin"/>
          </w:r>
          <w:r w:rsidR="004404AE" w:rsidRPr="00227AA3">
            <w:rPr>
              <w:rFonts w:ascii="Arial" w:hAnsi="Arial" w:cs="Arial"/>
              <w:sz w:val="18"/>
              <w:szCs w:val="18"/>
            </w:rPr>
            <w:instrText xml:space="preserve"> DOCPROPERTY "DDLiberePar" \* MERGEFORMAT </w:instrText>
          </w:r>
          <w:r w:rsidR="004404AE" w:rsidRPr="00227AA3">
            <w:rPr>
              <w:rFonts w:ascii="Arial" w:hAnsi="Arial" w:cs="Arial"/>
              <w:sz w:val="18"/>
              <w:szCs w:val="18"/>
            </w:rPr>
            <w:fldChar w:fldCharType="separate"/>
          </w:r>
          <w:r w:rsidR="00D2428F" w:rsidRPr="00D2428F">
            <w:rPr>
              <w:rFonts w:ascii="Arial" w:hAnsi="Arial" w:cs="Arial"/>
              <w:b/>
              <w:bCs/>
              <w:sz w:val="18"/>
              <w:szCs w:val="18"/>
            </w:rPr>
            <w:t>Johanie</w:t>
          </w:r>
          <w:r w:rsidR="00D2428F">
            <w:rPr>
              <w:rFonts w:ascii="Arial" w:hAnsi="Arial" w:cs="Arial"/>
              <w:sz w:val="18"/>
              <w:szCs w:val="18"/>
            </w:rPr>
            <w:t xml:space="preserve"> Coste</w:t>
          </w:r>
          <w:r w:rsidR="004404AE" w:rsidRPr="00227AA3">
            <w:rPr>
              <w:rFonts w:ascii="Arial" w:hAnsi="Arial" w:cs="Arial"/>
              <w:sz w:val="18"/>
              <w:szCs w:val="18"/>
            </w:rPr>
            <w:fldChar w:fldCharType="end"/>
          </w:r>
        </w:p>
        <w:p w14:paraId="1EC4BCAD" w14:textId="77777777" w:rsidR="00EB1A69" w:rsidRPr="0036054D" w:rsidRDefault="00EB1A69" w:rsidP="00FD675F">
          <w:pPr>
            <w:jc w:val="left"/>
            <w:rPr>
              <w:rStyle w:val="Numrodepage"/>
              <w:sz w:val="20"/>
              <w:szCs w:val="20"/>
            </w:rPr>
          </w:pPr>
          <w:r w:rsidRPr="00BA6F47">
            <w:rPr>
              <w:rFonts w:ascii="Arial" w:hAnsi="Arial" w:cs="Arial"/>
              <w:b/>
              <w:sz w:val="18"/>
              <w:szCs w:val="18"/>
            </w:rPr>
            <w:t xml:space="preserve">Page : </w:t>
          </w:r>
          <w:r w:rsidRPr="001D7911">
            <w:rPr>
              <w:rFonts w:ascii="Arial" w:hAnsi="Arial" w:cs="Arial"/>
              <w:sz w:val="18"/>
              <w:szCs w:val="18"/>
            </w:rPr>
            <w:fldChar w:fldCharType="begin"/>
          </w:r>
          <w:r w:rsidRPr="004404AE">
            <w:rPr>
              <w:rFonts w:ascii="Arial" w:hAnsi="Arial" w:cs="Arial"/>
              <w:sz w:val="18"/>
              <w:szCs w:val="18"/>
              <w:lang w:val="fr-CH"/>
            </w:rPr>
            <w:instrText xml:space="preserve"> PAGE  \* MERGEFORMAT </w:instrText>
          </w:r>
          <w:r w:rsidRPr="001D7911">
            <w:rPr>
              <w:rFonts w:ascii="Arial" w:hAnsi="Arial" w:cs="Arial"/>
              <w:sz w:val="18"/>
              <w:szCs w:val="18"/>
            </w:rPr>
            <w:fldChar w:fldCharType="separate"/>
          </w:r>
          <w:r w:rsidR="00765BA0" w:rsidRPr="00765BA0">
            <w:rPr>
              <w:rFonts w:ascii="Arial" w:hAnsi="Arial" w:cs="Arial"/>
              <w:noProof/>
              <w:sz w:val="18"/>
              <w:szCs w:val="18"/>
            </w:rPr>
            <w:t>1</w:t>
          </w:r>
          <w:r w:rsidRPr="001D7911">
            <w:rPr>
              <w:rFonts w:ascii="Arial" w:hAnsi="Arial" w:cs="Arial"/>
              <w:sz w:val="18"/>
              <w:szCs w:val="18"/>
            </w:rPr>
            <w:fldChar w:fldCharType="end"/>
          </w:r>
          <w:r w:rsidRPr="004404AE">
            <w:rPr>
              <w:rFonts w:ascii="Arial" w:hAnsi="Arial" w:cs="Arial"/>
              <w:sz w:val="18"/>
              <w:szCs w:val="18"/>
              <w:lang w:val="fr-CH"/>
            </w:rPr>
            <w:t xml:space="preserve"> / </w:t>
          </w:r>
          <w:r w:rsidR="005F372F" w:rsidRPr="005F372F">
            <w:rPr>
              <w:rStyle w:val="Numrodepage"/>
              <w:rFonts w:ascii="Arial" w:hAnsi="Arial" w:cs="Arial"/>
              <w:sz w:val="18"/>
              <w:szCs w:val="18"/>
            </w:rPr>
            <w:t>5</w:t>
          </w:r>
        </w:p>
      </w:tc>
    </w:tr>
  </w:tbl>
  <w:p w14:paraId="61D9BEA8" w14:textId="77777777" w:rsidR="00EB1A69" w:rsidRDefault="00EB1A69">
    <w:pPr>
      <w:pStyle w:val="En-tte"/>
    </w:pPr>
  </w:p>
  <w:p w14:paraId="797410C3" w14:textId="77777777" w:rsidR="00EB1A69" w:rsidRDefault="00EB1A6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8F"/>
    <w:rsid w:val="00010F7A"/>
    <w:rsid w:val="0001667D"/>
    <w:rsid w:val="00097E5A"/>
    <w:rsid w:val="00135F28"/>
    <w:rsid w:val="00184973"/>
    <w:rsid w:val="001D7911"/>
    <w:rsid w:val="001F1272"/>
    <w:rsid w:val="002107AC"/>
    <w:rsid w:val="0023126D"/>
    <w:rsid w:val="00271490"/>
    <w:rsid w:val="002A2CEE"/>
    <w:rsid w:val="003146E7"/>
    <w:rsid w:val="00346D46"/>
    <w:rsid w:val="00353EA7"/>
    <w:rsid w:val="00356341"/>
    <w:rsid w:val="00370CF8"/>
    <w:rsid w:val="004404AE"/>
    <w:rsid w:val="004629A4"/>
    <w:rsid w:val="00477DAB"/>
    <w:rsid w:val="00494958"/>
    <w:rsid w:val="004B4105"/>
    <w:rsid w:val="00580539"/>
    <w:rsid w:val="005921F7"/>
    <w:rsid w:val="005C3CBD"/>
    <w:rsid w:val="005F372F"/>
    <w:rsid w:val="00632DCC"/>
    <w:rsid w:val="00641BA4"/>
    <w:rsid w:val="006C26FA"/>
    <w:rsid w:val="0071327C"/>
    <w:rsid w:val="00741B82"/>
    <w:rsid w:val="00765BA0"/>
    <w:rsid w:val="00783668"/>
    <w:rsid w:val="007D12A8"/>
    <w:rsid w:val="007F3FC0"/>
    <w:rsid w:val="008174B1"/>
    <w:rsid w:val="00833E5E"/>
    <w:rsid w:val="008414D3"/>
    <w:rsid w:val="00852718"/>
    <w:rsid w:val="008E3F02"/>
    <w:rsid w:val="0091304C"/>
    <w:rsid w:val="0093071F"/>
    <w:rsid w:val="009A00E3"/>
    <w:rsid w:val="009F3E8F"/>
    <w:rsid w:val="00A22CEC"/>
    <w:rsid w:val="00A54E1F"/>
    <w:rsid w:val="00A73751"/>
    <w:rsid w:val="00A85D0B"/>
    <w:rsid w:val="00AC787F"/>
    <w:rsid w:val="00AD5C68"/>
    <w:rsid w:val="00B022D4"/>
    <w:rsid w:val="00B0657E"/>
    <w:rsid w:val="00B24BB6"/>
    <w:rsid w:val="00B33579"/>
    <w:rsid w:val="00B55504"/>
    <w:rsid w:val="00B91AED"/>
    <w:rsid w:val="00BA6ACC"/>
    <w:rsid w:val="00BA6F47"/>
    <w:rsid w:val="00BF4DCB"/>
    <w:rsid w:val="00C05E9F"/>
    <w:rsid w:val="00C34525"/>
    <w:rsid w:val="00C77D03"/>
    <w:rsid w:val="00CE561D"/>
    <w:rsid w:val="00CF5BF7"/>
    <w:rsid w:val="00D10304"/>
    <w:rsid w:val="00D125FC"/>
    <w:rsid w:val="00D214CE"/>
    <w:rsid w:val="00D2428F"/>
    <w:rsid w:val="00D34246"/>
    <w:rsid w:val="00DF69FA"/>
    <w:rsid w:val="00E379E1"/>
    <w:rsid w:val="00E4013F"/>
    <w:rsid w:val="00E42C5E"/>
    <w:rsid w:val="00E55434"/>
    <w:rsid w:val="00E64AC6"/>
    <w:rsid w:val="00EB1A69"/>
    <w:rsid w:val="00EC4242"/>
    <w:rsid w:val="00EE26D1"/>
    <w:rsid w:val="00F15CF2"/>
    <w:rsid w:val="00F72277"/>
    <w:rsid w:val="00FC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C67A5"/>
  <w15:docId w15:val="{B529E3FA-D892-42A5-95FE-CA313907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5FC"/>
    <w:pPr>
      <w:tabs>
        <w:tab w:val="left" w:pos="4720"/>
        <w:tab w:val="right" w:pos="9080"/>
      </w:tabs>
      <w:spacing w:after="0" w:line="264" w:lineRule="auto"/>
      <w:jc w:val="both"/>
    </w:pPr>
    <w:rPr>
      <w:rFonts w:ascii="Helvetica" w:eastAsia="Times New Roman" w:hAnsi="Helvetica" w:cs="Helvetica"/>
      <w:color w:val="000000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D125FC"/>
    <w:pPr>
      <w:tabs>
        <w:tab w:val="clear" w:pos="9080"/>
        <w:tab w:val="center" w:pos="4536"/>
        <w:tab w:val="right" w:pos="9072"/>
      </w:tabs>
      <w:ind w:left="40" w:right="280"/>
    </w:pPr>
    <w:rPr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D125FC"/>
    <w:rPr>
      <w:rFonts w:ascii="Helvetica" w:eastAsia="Times New Roman" w:hAnsi="Helvetica" w:cs="Helvetica"/>
      <w:color w:val="000000"/>
      <w:sz w:val="24"/>
      <w:szCs w:val="24"/>
      <w:lang w:val="fr-FR" w:eastAsia="fr-FR"/>
    </w:rPr>
  </w:style>
  <w:style w:type="character" w:styleId="Numrodepage">
    <w:name w:val="page number"/>
    <w:basedOn w:val="Policepardfaut"/>
    <w:rsid w:val="00D125FC"/>
  </w:style>
  <w:style w:type="paragraph" w:styleId="Textedebulles">
    <w:name w:val="Balloon Text"/>
    <w:basedOn w:val="Normal"/>
    <w:link w:val="TextedebullesCar"/>
    <w:uiPriority w:val="99"/>
    <w:semiHidden/>
    <w:unhideWhenUsed/>
    <w:rsid w:val="00B022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2D4"/>
    <w:rPr>
      <w:rFonts w:ascii="Tahoma" w:eastAsia="Times New Roman" w:hAnsi="Tahoma" w:cs="Tahoma"/>
      <w:color w:val="000000"/>
      <w:sz w:val="16"/>
      <w:szCs w:val="16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EB1A69"/>
    <w:pPr>
      <w:tabs>
        <w:tab w:val="clear" w:pos="4720"/>
        <w:tab w:val="clear" w:pos="9080"/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B1A69"/>
    <w:rPr>
      <w:rFonts w:ascii="Helvetica" w:eastAsia="Times New Roman" w:hAnsi="Helvetica" w:cs="Helvetica"/>
      <w:color w:val="00000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9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-novateam\docudoc$\DIXI_Polytool\SMI\Documents\Liberes\FR0401004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FR0401004</Template>
  <TotalTime>0</TotalTime>
  <Pages>1</Pages>
  <Words>63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LIGOTINO Alessia</dc:creator>
  <cp:lastModifiedBy>LIGOTINO Alessia</cp:lastModifiedBy>
  <cp:revision>3</cp:revision>
  <dcterms:created xsi:type="dcterms:W3CDTF">2023-11-28T09:05:00Z</dcterms:created>
  <dcterms:modified xsi:type="dcterms:W3CDTF">2025-11-20T13:42:00Z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DRevision">
    <vt:lpwstr>B</vt:lpwstr>
  </property>
  <property fmtid="{D5CDD505-2E9C-101B-9397-08002B2CF9AE}" pid="3" name="DDTitre">
    <vt:lpwstr>Formulaire nouveau client</vt:lpwstr>
  </property>
  <property fmtid="{D5CDD505-2E9C-101B-9397-08002B2CF9AE}" pid="4" name="DDDateCreation">
    <vt:lpwstr>11.10.2022</vt:lpwstr>
  </property>
  <property fmtid="{D5CDD505-2E9C-101B-9397-08002B2CF9AE}" pid="5" name="DDTypeDocument">
    <vt:lpwstr>Formulaire</vt:lpwstr>
  </property>
  <property fmtid="{D5CDD505-2E9C-101B-9397-08002B2CF9AE}" pid="6" name="DDCode">
    <vt:lpwstr>FR0401004</vt:lpwstr>
  </property>
  <property fmtid="{D5CDD505-2E9C-101B-9397-08002B2CF9AE}" pid="7" name="DDProcessus">
    <vt:lpwstr>04. REALISATION DU PRODUIT</vt:lpwstr>
  </property>
  <property fmtid="{D5CDD505-2E9C-101B-9397-08002B2CF9AE}" pid="8" name="DDSousProcessus">
    <vt:lpwstr>04.01 Ventes</vt:lpwstr>
  </property>
  <property fmtid="{D5CDD505-2E9C-101B-9397-08002B2CF9AE}" pid="9" name="DDAuteur">
    <vt:lpwstr>Johanie Coste</vt:lpwstr>
  </property>
  <property fmtid="{D5CDD505-2E9C-101B-9397-08002B2CF9AE}" pid="10" name="DDValideLe">
    <vt:lpwstr>11.10.2022</vt:lpwstr>
  </property>
  <property fmtid="{D5CDD505-2E9C-101B-9397-08002B2CF9AE}" pid="11" name="DDValidePar">
    <vt:lpwstr>Nicolas Vernier</vt:lpwstr>
  </property>
  <property fmtid="{D5CDD505-2E9C-101B-9397-08002B2CF9AE}" pid="12" name="DDLibereLe">
    <vt:lpwstr>11.10.2022</vt:lpwstr>
  </property>
  <property fmtid="{D5CDD505-2E9C-101B-9397-08002B2CF9AE}" pid="13" name="DDDateLiberation">
    <vt:lpwstr>11.10.2022</vt:lpwstr>
  </property>
  <property fmtid="{D5CDD505-2E9C-101B-9397-08002B2CF9AE}" pid="14" name="DDLiberePar">
    <vt:lpwstr>Johanie Coste</vt:lpwstr>
  </property>
</Properties>
</file>